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A55E1" w14:textId="77777777" w:rsidR="0042711E" w:rsidRPr="0042711E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</w:p>
    <w:p w14:paraId="19DD7F9E" w14:textId="77777777" w:rsidR="0042711E" w:rsidRPr="0042711E" w:rsidRDefault="001537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42711E">
        <w:rPr>
          <w:b/>
          <w:bCs/>
          <w:sz w:val="28"/>
          <w:szCs w:val="28"/>
        </w:rPr>
        <w:t>ИНСТРУКЦИЯ ИСПОЛНИТЕЛЯ</w:t>
      </w:r>
    </w:p>
    <w:p w14:paraId="61759302" w14:textId="77777777" w:rsidR="0042711E" w:rsidRPr="001537C9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 w:rsidRPr="001537C9">
        <w:rPr>
          <w:bCs/>
          <w:sz w:val="28"/>
          <w:szCs w:val="28"/>
        </w:rPr>
        <w:t>по оказанию автоматизированной государственной услуги</w:t>
      </w:r>
    </w:p>
    <w:p w14:paraId="76959FEC" w14:textId="259B5AAF" w:rsidR="0042711E" w:rsidRPr="001537C9" w:rsidRDefault="0042711E" w:rsidP="005E784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37C9">
        <w:rPr>
          <w:rFonts w:ascii="Times New Roman" w:hAnsi="Times New Roman" w:cs="Times New Roman"/>
          <w:bCs/>
          <w:sz w:val="28"/>
          <w:szCs w:val="28"/>
        </w:rPr>
        <w:t>«</w:t>
      </w:r>
      <w:r w:rsidR="00F73C8C" w:rsidRPr="00F73C8C">
        <w:rPr>
          <w:rFonts w:ascii="Times New Roman" w:hAnsi="Times New Roman" w:cs="Times New Roman"/>
          <w:bCs/>
          <w:sz w:val="28"/>
          <w:szCs w:val="28"/>
        </w:rPr>
        <w:t>Выдача разрешения на обучение в форме экстерната в организациях осно</w:t>
      </w:r>
      <w:r w:rsidR="00F73C8C" w:rsidRPr="00F73C8C">
        <w:rPr>
          <w:rFonts w:ascii="Times New Roman" w:hAnsi="Times New Roman" w:cs="Times New Roman"/>
          <w:bCs/>
          <w:sz w:val="28"/>
          <w:szCs w:val="28"/>
        </w:rPr>
        <w:t>в</w:t>
      </w:r>
      <w:r w:rsidR="00F73C8C" w:rsidRPr="00F73C8C">
        <w:rPr>
          <w:rFonts w:ascii="Times New Roman" w:hAnsi="Times New Roman" w:cs="Times New Roman"/>
          <w:bCs/>
          <w:sz w:val="28"/>
          <w:szCs w:val="28"/>
        </w:rPr>
        <w:t>ного среднего, общего среднего образования</w:t>
      </w:r>
      <w:r w:rsidRPr="001537C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571802" w14:textId="77777777" w:rsidR="0042711E" w:rsidRDefault="0042711E" w:rsidP="005E784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0E8FC" w14:textId="77777777" w:rsidR="00E307F6" w:rsidRPr="00E307F6" w:rsidRDefault="000C695D" w:rsidP="001E1AB9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E307F6" w:rsidRPr="00E307F6">
        <w:rPr>
          <w:b/>
          <w:bCs/>
          <w:sz w:val="28"/>
          <w:szCs w:val="28"/>
        </w:rPr>
        <w:t xml:space="preserve"> Выбор услуги </w:t>
      </w:r>
    </w:p>
    <w:p w14:paraId="7536C05E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F6">
        <w:rPr>
          <w:rFonts w:ascii="Times New Roman" w:hAnsi="Times New Roman" w:cs="Times New Roman"/>
          <w:sz w:val="28"/>
          <w:szCs w:val="28"/>
        </w:rPr>
        <w:t xml:space="preserve">Для оказания услуги, необходимо выбрать </w:t>
      </w:r>
      <w:r w:rsidR="000C695D">
        <w:rPr>
          <w:rFonts w:ascii="Times New Roman" w:hAnsi="Times New Roman" w:cs="Times New Roman"/>
          <w:sz w:val="28"/>
          <w:szCs w:val="28"/>
        </w:rPr>
        <w:t>вкладку «Услуги МИО»</w:t>
      </w:r>
      <w:r w:rsidR="001537C9">
        <w:rPr>
          <w:rFonts w:ascii="Times New Roman" w:hAnsi="Times New Roman" w:cs="Times New Roman"/>
          <w:sz w:val="28"/>
          <w:szCs w:val="28"/>
        </w:rPr>
        <w:t xml:space="preserve"> </w:t>
      </w:r>
      <w:r w:rsidR="000C695D">
        <w:rPr>
          <w:rFonts w:ascii="Times New Roman" w:hAnsi="Times New Roman" w:cs="Times New Roman"/>
          <w:sz w:val="28"/>
          <w:szCs w:val="28"/>
        </w:rPr>
        <w:t>(Р</w:t>
      </w:r>
      <w:r w:rsidR="000C695D">
        <w:rPr>
          <w:rFonts w:ascii="Times New Roman" w:hAnsi="Times New Roman" w:cs="Times New Roman"/>
          <w:sz w:val="28"/>
          <w:szCs w:val="28"/>
        </w:rPr>
        <w:t>и</w:t>
      </w:r>
      <w:r w:rsidR="000C695D">
        <w:rPr>
          <w:rFonts w:ascii="Times New Roman" w:hAnsi="Times New Roman" w:cs="Times New Roman"/>
          <w:sz w:val="28"/>
          <w:szCs w:val="28"/>
        </w:rPr>
        <w:t>сунок 1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507ED886" w14:textId="4F379678" w:rsidR="0042711E" w:rsidRDefault="00F73C8C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9448DF" wp14:editId="0BB6682E">
            <wp:extent cx="5476875" cy="1638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689E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1 – вкладка «Услуги МИО»</w:t>
      </w:r>
    </w:p>
    <w:p w14:paraId="5ACB4A5E" w14:textId="77777777" w:rsidR="00E307F6" w:rsidRP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13D" w14:textId="77777777" w:rsidR="00E307F6" w:rsidRPr="00E307F6" w:rsidRDefault="00E307F6" w:rsidP="001E1AB9">
      <w:pPr>
        <w:pStyle w:val="Default"/>
        <w:spacing w:line="360" w:lineRule="auto"/>
        <w:ind w:firstLine="567"/>
        <w:rPr>
          <w:sz w:val="28"/>
          <w:szCs w:val="28"/>
        </w:rPr>
      </w:pPr>
      <w:r w:rsidRPr="00E307F6">
        <w:rPr>
          <w:sz w:val="28"/>
          <w:szCs w:val="28"/>
        </w:rPr>
        <w:t xml:space="preserve">Выбрать необходимую услугу. </w:t>
      </w:r>
    </w:p>
    <w:p w14:paraId="0897E9E1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Регламентом услуги предусмотре</w:t>
      </w:r>
      <w:r w:rsidR="000C695D">
        <w:rPr>
          <w:rFonts w:ascii="Times New Roman" w:hAnsi="Times New Roman" w:cs="Times New Roman"/>
          <w:sz w:val="28"/>
          <w:szCs w:val="28"/>
        </w:rPr>
        <w:t>ны следующие статусы (Рисунок 2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46F4129D" w14:textId="12568863" w:rsidR="00E307F6" w:rsidRDefault="00F73C8C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BAE83A" wp14:editId="28ECB1DE">
            <wp:extent cx="5410200" cy="2714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B84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2 – вкладка «Статусы»</w:t>
      </w:r>
    </w:p>
    <w:p w14:paraId="6EA1841B" w14:textId="77777777" w:rsidR="001E1AB9" w:rsidRDefault="001E1AB9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972E1EB" w14:textId="643C273F" w:rsidR="0003104A" w:rsidRDefault="000C695D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2)</w:t>
      </w:r>
      <w:r w:rsidR="00E307F6" w:rsidRPr="00E307F6">
        <w:rPr>
          <w:b/>
          <w:bCs/>
          <w:sz w:val="28"/>
          <w:szCs w:val="28"/>
        </w:rPr>
        <w:t xml:space="preserve"> </w:t>
      </w:r>
      <w:r w:rsidR="0003104A">
        <w:rPr>
          <w:b/>
          <w:bCs/>
          <w:sz w:val="28"/>
          <w:szCs w:val="28"/>
        </w:rPr>
        <w:t xml:space="preserve">Создание заявления в АРМ </w:t>
      </w:r>
    </w:p>
    <w:p w14:paraId="63A14C73" w14:textId="68C88117" w:rsidR="00C2653A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Чтобы оказать услугу в АРМ нужно выбрать статус</w:t>
      </w:r>
      <w:proofErr w:type="gramStart"/>
      <w:r>
        <w:rPr>
          <w:bCs/>
          <w:sz w:val="28"/>
          <w:szCs w:val="28"/>
        </w:rPr>
        <w:t xml:space="preserve"> </w:t>
      </w:r>
      <w:r w:rsidRPr="00C2653A">
        <w:rPr>
          <w:bCs/>
          <w:i/>
          <w:sz w:val="28"/>
          <w:szCs w:val="28"/>
        </w:rPr>
        <w:t>С</w:t>
      </w:r>
      <w:proofErr w:type="gramEnd"/>
      <w:r w:rsidRPr="00C2653A">
        <w:rPr>
          <w:bCs/>
          <w:i/>
          <w:sz w:val="28"/>
          <w:szCs w:val="28"/>
        </w:rPr>
        <w:t>оздать заявление</w:t>
      </w:r>
      <w:r>
        <w:rPr>
          <w:bCs/>
          <w:sz w:val="28"/>
          <w:szCs w:val="28"/>
        </w:rPr>
        <w:t xml:space="preserve">, откроется </w:t>
      </w:r>
      <w:r w:rsidR="00F73C8C">
        <w:rPr>
          <w:bCs/>
          <w:sz w:val="28"/>
          <w:szCs w:val="28"/>
        </w:rPr>
        <w:t xml:space="preserve">диалоговое </w:t>
      </w:r>
      <w:r>
        <w:rPr>
          <w:bCs/>
          <w:sz w:val="28"/>
          <w:szCs w:val="28"/>
        </w:rPr>
        <w:t xml:space="preserve">окно для </w:t>
      </w:r>
      <w:r w:rsidR="00F73C8C">
        <w:rPr>
          <w:bCs/>
          <w:sz w:val="28"/>
          <w:szCs w:val="28"/>
        </w:rPr>
        <w:t>выбора роли от которой подается заявление (Рисунок 3)</w:t>
      </w:r>
      <w:r w:rsidR="00A32092">
        <w:rPr>
          <w:bCs/>
          <w:sz w:val="28"/>
          <w:szCs w:val="28"/>
        </w:rPr>
        <w:t>.</w:t>
      </w:r>
    </w:p>
    <w:p w14:paraId="6F0D50FB" w14:textId="32CE1138" w:rsidR="00F73C8C" w:rsidRDefault="00F73C8C" w:rsidP="00F73C8C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67751B6" wp14:editId="4A8667B7">
            <wp:extent cx="521970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8695" w14:textId="4DC1D753" w:rsidR="00F73C8C" w:rsidRPr="00784FB6" w:rsidRDefault="00F73C8C" w:rsidP="00F73C8C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>
        <w:rPr>
          <w:b/>
          <w:bCs/>
          <w:sz w:val="28"/>
          <w:szCs w:val="28"/>
        </w:rPr>
        <w:t xml:space="preserve"> 3 – Заполнение заявления</w:t>
      </w:r>
    </w:p>
    <w:p w14:paraId="6CE89029" w14:textId="5F6D9E03" w:rsidR="00F73C8C" w:rsidRDefault="007D7A8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подаче заявления от имени родителя или законного представителя в заявлении необходимо указать ИИН как заявителя, так и ребенка.</w:t>
      </w:r>
    </w:p>
    <w:p w14:paraId="30EF7326" w14:textId="2800C3BC" w:rsidR="00F73C8C" w:rsidRDefault="007D7A8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подаче заявления от имени </w:t>
      </w:r>
      <w:proofErr w:type="spellStart"/>
      <w:r>
        <w:rPr>
          <w:bCs/>
          <w:sz w:val="28"/>
          <w:szCs w:val="28"/>
        </w:rPr>
        <w:t>услугополучателя</w:t>
      </w:r>
      <w:proofErr w:type="spellEnd"/>
      <w:r>
        <w:rPr>
          <w:bCs/>
          <w:sz w:val="28"/>
          <w:szCs w:val="28"/>
        </w:rPr>
        <w:t xml:space="preserve"> требуется указать ИИН только заявителя (при этом заявителем является сам ученик при усл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вии достижения 16-ти летнего возраста).</w:t>
      </w:r>
    </w:p>
    <w:p w14:paraId="45B195C0" w14:textId="5F96C46C" w:rsidR="00A96291" w:rsidRPr="001E1AB9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Указав </w:t>
      </w:r>
      <w:proofErr w:type="spellStart"/>
      <w:r>
        <w:rPr>
          <w:bCs/>
          <w:sz w:val="28"/>
          <w:szCs w:val="28"/>
        </w:rPr>
        <w:t>ИИНы</w:t>
      </w:r>
      <w:proofErr w:type="spellEnd"/>
      <w:r>
        <w:rPr>
          <w:bCs/>
          <w:sz w:val="28"/>
          <w:szCs w:val="28"/>
        </w:rPr>
        <w:t xml:space="preserve"> заявителя и ребенка, </w:t>
      </w:r>
      <w:r w:rsidR="00C2653A">
        <w:rPr>
          <w:bCs/>
          <w:sz w:val="28"/>
          <w:szCs w:val="28"/>
        </w:rPr>
        <w:t xml:space="preserve">и нажав на кнопку </w:t>
      </w:r>
      <w:r w:rsidR="00C2653A" w:rsidRPr="001E1AB9">
        <w:rPr>
          <w:bCs/>
          <w:i/>
          <w:sz w:val="28"/>
          <w:szCs w:val="28"/>
        </w:rPr>
        <w:t>«Проверить да</w:t>
      </w:r>
      <w:r w:rsidR="00C2653A" w:rsidRPr="001E1AB9">
        <w:rPr>
          <w:bCs/>
          <w:i/>
          <w:sz w:val="28"/>
          <w:szCs w:val="28"/>
        </w:rPr>
        <w:t>н</w:t>
      </w:r>
      <w:r w:rsidR="00C2653A" w:rsidRPr="001E1AB9">
        <w:rPr>
          <w:bCs/>
          <w:i/>
          <w:sz w:val="28"/>
          <w:szCs w:val="28"/>
        </w:rPr>
        <w:t>ные ФЛ»</w:t>
      </w:r>
      <w:r w:rsidR="00C2653A">
        <w:rPr>
          <w:bCs/>
          <w:sz w:val="28"/>
          <w:szCs w:val="28"/>
        </w:rPr>
        <w:t xml:space="preserve"> </w:t>
      </w:r>
      <w:r w:rsidR="001917A9">
        <w:rPr>
          <w:bCs/>
          <w:sz w:val="28"/>
          <w:szCs w:val="28"/>
        </w:rPr>
        <w:t xml:space="preserve">или «Проверить данные ФИО» или « Проверить данные» </w:t>
      </w:r>
      <w:r w:rsidR="00C2653A">
        <w:rPr>
          <w:bCs/>
          <w:sz w:val="28"/>
          <w:szCs w:val="28"/>
        </w:rPr>
        <w:t>автомат</w:t>
      </w:r>
      <w:r w:rsidR="00C2653A">
        <w:rPr>
          <w:bCs/>
          <w:sz w:val="28"/>
          <w:szCs w:val="28"/>
        </w:rPr>
        <w:t>и</w:t>
      </w:r>
      <w:r w:rsidR="00C2653A">
        <w:rPr>
          <w:bCs/>
          <w:sz w:val="28"/>
          <w:szCs w:val="28"/>
        </w:rPr>
        <w:t xml:space="preserve">чески </w:t>
      </w:r>
      <w:r w:rsidR="00C2653A" w:rsidRPr="00A32092">
        <w:rPr>
          <w:bCs/>
          <w:sz w:val="28"/>
          <w:szCs w:val="28"/>
        </w:rPr>
        <w:t>заполнятся</w:t>
      </w:r>
      <w:r w:rsidR="00C2653A">
        <w:rPr>
          <w:bCs/>
          <w:sz w:val="28"/>
          <w:szCs w:val="28"/>
        </w:rPr>
        <w:t xml:space="preserve"> все обязательные поля. </w:t>
      </w:r>
      <w:r w:rsidR="001E1AB9">
        <w:rPr>
          <w:bCs/>
          <w:sz w:val="28"/>
          <w:szCs w:val="28"/>
        </w:rPr>
        <w:t xml:space="preserve">Если отсутствуют </w:t>
      </w:r>
      <w:proofErr w:type="spellStart"/>
      <w:r w:rsidR="001E1AB9">
        <w:rPr>
          <w:bCs/>
          <w:sz w:val="28"/>
          <w:szCs w:val="28"/>
        </w:rPr>
        <w:t>ИИНы</w:t>
      </w:r>
      <w:proofErr w:type="spellEnd"/>
      <w:r w:rsidR="001E1AB9">
        <w:rPr>
          <w:bCs/>
          <w:sz w:val="28"/>
          <w:szCs w:val="28"/>
        </w:rPr>
        <w:t>, ввести фамилию, имя и дату рождения и по нажатию кнопки так же автоматически заполнятся все обязательные поля.</w:t>
      </w:r>
      <w:r w:rsidR="00A32092" w:rsidRPr="00A32092">
        <w:rPr>
          <w:bCs/>
          <w:sz w:val="28"/>
          <w:szCs w:val="28"/>
        </w:rPr>
        <w:t xml:space="preserve"> </w:t>
      </w:r>
      <w:r w:rsidR="00A32092">
        <w:rPr>
          <w:bCs/>
          <w:sz w:val="28"/>
          <w:szCs w:val="28"/>
        </w:rPr>
        <w:t xml:space="preserve">(Рисунок </w:t>
      </w:r>
      <w:r w:rsidR="001917A9">
        <w:rPr>
          <w:bCs/>
          <w:sz w:val="28"/>
          <w:szCs w:val="28"/>
        </w:rPr>
        <w:t>4</w:t>
      </w:r>
      <w:r w:rsidR="00A32092">
        <w:rPr>
          <w:bCs/>
          <w:sz w:val="28"/>
          <w:szCs w:val="28"/>
        </w:rPr>
        <w:t>)</w:t>
      </w:r>
    </w:p>
    <w:p w14:paraId="0A005290" w14:textId="04D0FDC7" w:rsidR="00784FB6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496C1875" w14:textId="1486ED29" w:rsidR="00784FB6" w:rsidRDefault="007D7A89" w:rsidP="007D7A89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744E875" wp14:editId="7FDAA797">
            <wp:extent cx="5940425" cy="26676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C11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2F3188B" w14:textId="25331883" w:rsidR="00784FB6" w:rsidRDefault="007D7A89" w:rsidP="007D7A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4403168" wp14:editId="5F38D68A">
            <wp:extent cx="5940425" cy="28041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7A8E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228B4B5E" w14:textId="5D6C1A81" w:rsidR="007D7A89" w:rsidRDefault="007D7A89" w:rsidP="007D7A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741B011" wp14:editId="187A38B0">
            <wp:extent cx="5940425" cy="16459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644C" w14:textId="77777777" w:rsidR="007D7A89" w:rsidRDefault="007D7A89" w:rsidP="007D7A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14:paraId="7F5D7F76" w14:textId="4C77618F" w:rsidR="007D7A89" w:rsidRDefault="007D7A89" w:rsidP="007D7A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AE679ED" wp14:editId="00B03626">
            <wp:extent cx="5940425" cy="17322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AC00" w14:textId="5EC33404" w:rsidR="00A32092" w:rsidRPr="00784FB6" w:rsidRDefault="00A32092" w:rsidP="00A32092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>
        <w:rPr>
          <w:b/>
          <w:bCs/>
          <w:sz w:val="28"/>
          <w:szCs w:val="28"/>
        </w:rPr>
        <w:t xml:space="preserve"> </w:t>
      </w:r>
      <w:r w:rsidR="001917A9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– Заполнение заявления</w:t>
      </w:r>
    </w:p>
    <w:p w14:paraId="1C1AD3D4" w14:textId="77777777" w:rsidR="00674BF4" w:rsidRDefault="001917A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Если заявление подается от имени родителя, то после ввода и проверки ИИН либо ФИО и даты рождения заявителя и ребенка</w:t>
      </w:r>
      <w:r w:rsidR="0031399C">
        <w:rPr>
          <w:bCs/>
          <w:sz w:val="28"/>
          <w:szCs w:val="28"/>
        </w:rPr>
        <w:t xml:space="preserve">, АРМ ИС РШЭП </w:t>
      </w:r>
      <w:proofErr w:type="gramStart"/>
      <w:r w:rsidR="0031399C">
        <w:rPr>
          <w:bCs/>
          <w:sz w:val="28"/>
          <w:szCs w:val="28"/>
        </w:rPr>
        <w:t>фо</w:t>
      </w:r>
      <w:r w:rsidR="0031399C">
        <w:rPr>
          <w:bCs/>
          <w:sz w:val="28"/>
          <w:szCs w:val="28"/>
        </w:rPr>
        <w:t>р</w:t>
      </w:r>
      <w:r w:rsidR="0031399C">
        <w:rPr>
          <w:bCs/>
          <w:sz w:val="28"/>
          <w:szCs w:val="28"/>
        </w:rPr>
        <w:t>мирует</w:t>
      </w:r>
      <w:proofErr w:type="gramEnd"/>
      <w:r w:rsidR="0031399C">
        <w:rPr>
          <w:bCs/>
          <w:sz w:val="28"/>
          <w:szCs w:val="28"/>
        </w:rPr>
        <w:t xml:space="preserve"> отправляет запрос в ИС ЗАГС для проверки родственной связи род</w:t>
      </w:r>
      <w:r w:rsidR="0031399C">
        <w:rPr>
          <w:bCs/>
          <w:sz w:val="28"/>
          <w:szCs w:val="28"/>
        </w:rPr>
        <w:t>и</w:t>
      </w:r>
      <w:r w:rsidR="0031399C">
        <w:rPr>
          <w:bCs/>
          <w:sz w:val="28"/>
          <w:szCs w:val="28"/>
        </w:rPr>
        <w:t xml:space="preserve">теля и ребенка. </w:t>
      </w:r>
    </w:p>
    <w:p w14:paraId="630472E1" w14:textId="77777777" w:rsidR="00674BF4" w:rsidRDefault="0031399C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Если запись в ИС ЗАГС найдена, то АРМ ИС РШЭП автоматически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полняет сведения о </w:t>
      </w:r>
      <w:proofErr w:type="gramStart"/>
      <w:r>
        <w:rPr>
          <w:bCs/>
          <w:sz w:val="28"/>
          <w:szCs w:val="28"/>
        </w:rPr>
        <w:t>свидетельстве</w:t>
      </w:r>
      <w:proofErr w:type="gramEnd"/>
      <w:r>
        <w:rPr>
          <w:bCs/>
          <w:sz w:val="28"/>
          <w:szCs w:val="28"/>
        </w:rPr>
        <w:t xml:space="preserve"> о рождении ребенка (Рисунок 5).</w:t>
      </w:r>
    </w:p>
    <w:p w14:paraId="01AF751E" w14:textId="7BCD70D2" w:rsidR="001917A9" w:rsidRDefault="0031399C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Если запись не </w:t>
      </w:r>
      <w:proofErr w:type="gramStart"/>
      <w:r>
        <w:rPr>
          <w:bCs/>
          <w:sz w:val="28"/>
          <w:szCs w:val="28"/>
        </w:rPr>
        <w:t>найдена АРМ ИС РШЭП выводит</w:t>
      </w:r>
      <w:proofErr w:type="gramEnd"/>
      <w:r>
        <w:rPr>
          <w:bCs/>
          <w:sz w:val="28"/>
          <w:szCs w:val="28"/>
        </w:rPr>
        <w:t xml:space="preserve"> сообщение о необх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димости пр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крепления скан копии свидетельства о рождении ребенка.</w:t>
      </w:r>
    </w:p>
    <w:p w14:paraId="0EF21C7E" w14:textId="48AC91EF" w:rsidR="0031399C" w:rsidRDefault="0031399C" w:rsidP="0031399C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1F675245" wp14:editId="7B563351">
            <wp:extent cx="5940425" cy="29546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E789" w14:textId="63C73D39" w:rsidR="0031399C" w:rsidRDefault="0031399C" w:rsidP="0031399C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5 – </w:t>
      </w:r>
      <w:r>
        <w:rPr>
          <w:b/>
          <w:bCs/>
          <w:sz w:val="28"/>
          <w:szCs w:val="28"/>
        </w:rPr>
        <w:t>Сведения по свидетельству о рождении ребенка</w:t>
      </w:r>
    </w:p>
    <w:p w14:paraId="058299A4" w14:textId="77777777" w:rsidR="0031399C" w:rsidRPr="00674BF4" w:rsidRDefault="0031399C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1A091894" w14:textId="2E96EA0C" w:rsidR="00A96291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</w:t>
      </w:r>
      <w:r w:rsidR="00674BF4">
        <w:rPr>
          <w:bCs/>
          <w:sz w:val="28"/>
          <w:szCs w:val="28"/>
        </w:rPr>
        <w:t>указать причину подачи заявления, при этом при в</w:t>
      </w:r>
      <w:r w:rsidR="00674BF4">
        <w:rPr>
          <w:bCs/>
          <w:sz w:val="28"/>
          <w:szCs w:val="28"/>
        </w:rPr>
        <w:t>ы</w:t>
      </w:r>
      <w:r w:rsidR="00674BF4">
        <w:rPr>
          <w:bCs/>
          <w:sz w:val="28"/>
          <w:szCs w:val="28"/>
        </w:rPr>
        <w:t xml:space="preserve">боре значения «По состоянию здоровья» необходимо прикрепить скан копию </w:t>
      </w:r>
      <w:r w:rsidR="00674BF4" w:rsidRPr="00674BF4">
        <w:rPr>
          <w:bCs/>
          <w:sz w:val="28"/>
          <w:szCs w:val="28"/>
        </w:rPr>
        <w:t>врачебно-консультационного заключения комиссии</w:t>
      </w:r>
      <w:r w:rsidR="00674BF4">
        <w:rPr>
          <w:bCs/>
          <w:sz w:val="28"/>
          <w:szCs w:val="28"/>
        </w:rPr>
        <w:t xml:space="preserve">, при значении «В связи с </w:t>
      </w:r>
      <w:r w:rsidR="00674BF4">
        <w:rPr>
          <w:bCs/>
          <w:sz w:val="28"/>
          <w:szCs w:val="28"/>
        </w:rPr>
        <w:lastRenderedPageBreak/>
        <w:t xml:space="preserve">выездом </w:t>
      </w:r>
      <w:proofErr w:type="spellStart"/>
      <w:r w:rsidR="00674BF4">
        <w:rPr>
          <w:bCs/>
          <w:sz w:val="28"/>
          <w:szCs w:val="28"/>
        </w:rPr>
        <w:t>зарубеж</w:t>
      </w:r>
      <w:proofErr w:type="spellEnd"/>
      <w:r w:rsidR="00674BF4">
        <w:rPr>
          <w:bCs/>
          <w:sz w:val="28"/>
          <w:szCs w:val="28"/>
        </w:rPr>
        <w:t xml:space="preserve">» прикрепляется скан копия </w:t>
      </w:r>
      <w:r w:rsidR="00674BF4" w:rsidRPr="00674BF4">
        <w:rPr>
          <w:bCs/>
          <w:sz w:val="28"/>
          <w:szCs w:val="28"/>
        </w:rPr>
        <w:t>справки о временном прожив</w:t>
      </w:r>
      <w:r w:rsidR="00674BF4" w:rsidRPr="00674BF4">
        <w:rPr>
          <w:bCs/>
          <w:sz w:val="28"/>
          <w:szCs w:val="28"/>
        </w:rPr>
        <w:t>а</w:t>
      </w:r>
      <w:r w:rsidR="00674BF4" w:rsidRPr="00674BF4">
        <w:rPr>
          <w:bCs/>
          <w:sz w:val="28"/>
          <w:szCs w:val="28"/>
        </w:rPr>
        <w:t>нии за рубежом родителей обучающегося или лиц, их заменяющих, док</w:t>
      </w:r>
      <w:r w:rsidR="00674BF4" w:rsidRPr="00674BF4">
        <w:rPr>
          <w:bCs/>
          <w:sz w:val="28"/>
          <w:szCs w:val="28"/>
        </w:rPr>
        <w:t>у</w:t>
      </w:r>
      <w:r w:rsidR="00674BF4" w:rsidRPr="00674BF4">
        <w:rPr>
          <w:bCs/>
          <w:sz w:val="28"/>
          <w:szCs w:val="28"/>
        </w:rPr>
        <w:t>мент, подтверждающий обучение за рубежом</w:t>
      </w:r>
      <w:r w:rsidR="00674BF4">
        <w:rPr>
          <w:bCs/>
          <w:sz w:val="28"/>
          <w:szCs w:val="28"/>
        </w:rPr>
        <w:t xml:space="preserve"> (Рисунок 6)</w:t>
      </w:r>
      <w:r>
        <w:rPr>
          <w:bCs/>
          <w:sz w:val="28"/>
          <w:szCs w:val="28"/>
        </w:rPr>
        <w:t>.</w:t>
      </w:r>
    </w:p>
    <w:p w14:paraId="11F2F526" w14:textId="70F400F5" w:rsidR="00674BF4" w:rsidRDefault="00674BF4" w:rsidP="00674BF4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5BD5B8DA" wp14:editId="4BFF85FD">
            <wp:extent cx="5940425" cy="6972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946A" w14:textId="593B10EE" w:rsidR="00674BF4" w:rsidRDefault="00674BF4" w:rsidP="00674BF4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A0566CF" wp14:editId="383C6B30">
            <wp:extent cx="5940425" cy="9594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2C9D" w14:textId="0C04F158" w:rsidR="00674BF4" w:rsidRDefault="00674BF4" w:rsidP="00674BF4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6 - </w:t>
      </w:r>
      <w:r>
        <w:rPr>
          <w:b/>
          <w:bCs/>
          <w:sz w:val="28"/>
          <w:szCs w:val="28"/>
        </w:rPr>
        <w:t>Заполнение данных по причине подачи заявления</w:t>
      </w:r>
    </w:p>
    <w:p w14:paraId="7CE1C2F6" w14:textId="5CA7CE22" w:rsidR="00A96291" w:rsidRDefault="00674BF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заполнить данные о наименовании школы и о </w:t>
      </w:r>
      <w:proofErr w:type="gramStart"/>
      <w:r>
        <w:rPr>
          <w:bCs/>
          <w:sz w:val="28"/>
          <w:szCs w:val="28"/>
        </w:rPr>
        <w:t>классе</w:t>
      </w:r>
      <w:proofErr w:type="gramEnd"/>
      <w:r>
        <w:rPr>
          <w:bCs/>
          <w:sz w:val="28"/>
          <w:szCs w:val="28"/>
        </w:rPr>
        <w:t xml:space="preserve"> в котором учится ребенок (либо сам </w:t>
      </w:r>
      <w:proofErr w:type="spellStart"/>
      <w:r>
        <w:rPr>
          <w:bCs/>
          <w:sz w:val="28"/>
          <w:szCs w:val="28"/>
        </w:rPr>
        <w:t>услугополучатель</w:t>
      </w:r>
      <w:proofErr w:type="spellEnd"/>
      <w:r>
        <w:rPr>
          <w:bCs/>
          <w:sz w:val="28"/>
          <w:szCs w:val="28"/>
        </w:rPr>
        <w:t>) при этом наименов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ние школы следует указывать полное</w:t>
      </w:r>
      <w:r w:rsidR="00DC7902">
        <w:rPr>
          <w:bCs/>
          <w:sz w:val="28"/>
          <w:szCs w:val="28"/>
        </w:rPr>
        <w:t xml:space="preserve"> (Рисунок 7).</w:t>
      </w:r>
    </w:p>
    <w:p w14:paraId="68E1FA73" w14:textId="21C5B1B6" w:rsidR="00784FB6" w:rsidRDefault="00DC790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83F61A5" wp14:editId="547575EB">
            <wp:extent cx="5940425" cy="9588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E6BE" w14:textId="084667DB" w:rsidR="00A96291" w:rsidRDefault="00A96291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DC790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 xml:space="preserve">Заполнение данных </w:t>
      </w:r>
      <w:r w:rsidR="00DC7902">
        <w:rPr>
          <w:b/>
          <w:bCs/>
          <w:sz w:val="28"/>
          <w:szCs w:val="28"/>
        </w:rPr>
        <w:t>о школе и классе</w:t>
      </w:r>
    </w:p>
    <w:p w14:paraId="405207B0" w14:textId="2C9BD6A7" w:rsidR="00784FB6" w:rsidRDefault="00DC7902" w:rsidP="00DC7902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DC7902">
        <w:rPr>
          <w:bCs/>
          <w:sz w:val="28"/>
          <w:szCs w:val="28"/>
        </w:rPr>
        <w:t xml:space="preserve">Далее если заявление подается от имени родителя и запись о </w:t>
      </w:r>
      <w:proofErr w:type="gramStart"/>
      <w:r w:rsidRPr="00DC7902">
        <w:rPr>
          <w:bCs/>
          <w:sz w:val="28"/>
          <w:szCs w:val="28"/>
        </w:rPr>
        <w:t>свидетел</w:t>
      </w:r>
      <w:r w:rsidRPr="00DC7902">
        <w:rPr>
          <w:bCs/>
          <w:sz w:val="28"/>
          <w:szCs w:val="28"/>
        </w:rPr>
        <w:t>ь</w:t>
      </w:r>
      <w:r w:rsidRPr="00DC7902">
        <w:rPr>
          <w:bCs/>
          <w:sz w:val="28"/>
          <w:szCs w:val="28"/>
        </w:rPr>
        <w:t>стве</w:t>
      </w:r>
      <w:proofErr w:type="gramEnd"/>
      <w:r w:rsidRPr="00DC7902">
        <w:rPr>
          <w:bCs/>
          <w:sz w:val="28"/>
          <w:szCs w:val="28"/>
        </w:rPr>
        <w:t xml:space="preserve"> о рождении не найдена в ИС ЗАГС, то необходимо прикрепить скан к</w:t>
      </w:r>
      <w:r w:rsidRPr="00DC7902">
        <w:rPr>
          <w:bCs/>
          <w:sz w:val="28"/>
          <w:szCs w:val="28"/>
        </w:rPr>
        <w:t>о</w:t>
      </w:r>
      <w:r w:rsidRPr="00DC7902">
        <w:rPr>
          <w:bCs/>
          <w:sz w:val="28"/>
          <w:szCs w:val="28"/>
        </w:rPr>
        <w:t>пию свидетельства о рождении ребенка</w:t>
      </w:r>
      <w:r>
        <w:rPr>
          <w:bCs/>
          <w:sz w:val="28"/>
          <w:szCs w:val="28"/>
        </w:rPr>
        <w:t xml:space="preserve"> (Рисунок 8)</w:t>
      </w:r>
      <w:r w:rsidRPr="00DC7902">
        <w:rPr>
          <w:bCs/>
          <w:sz w:val="28"/>
          <w:szCs w:val="28"/>
        </w:rPr>
        <w:t>.</w:t>
      </w:r>
    </w:p>
    <w:p w14:paraId="71869883" w14:textId="3289E3D8" w:rsidR="00DC7902" w:rsidRDefault="00DC7902" w:rsidP="00DC7902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EF693A8" wp14:editId="2B14A532">
            <wp:extent cx="5940425" cy="8686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3556" w14:textId="1B5E671D" w:rsidR="00DC7902" w:rsidRDefault="00DC7902" w:rsidP="00DC7902">
      <w:pPr>
        <w:pStyle w:val="Default"/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8 – </w:t>
      </w:r>
      <w:r>
        <w:rPr>
          <w:b/>
          <w:bCs/>
          <w:sz w:val="28"/>
          <w:szCs w:val="28"/>
        </w:rPr>
        <w:t>Прикрепление скан копии свидетельства о рождении</w:t>
      </w:r>
    </w:p>
    <w:p w14:paraId="25FDB2B9" w14:textId="2D980987" w:rsidR="00784FB6" w:rsidRDefault="00A67F9F" w:rsidP="00A67F9F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A67F9F">
        <w:rPr>
          <w:bCs/>
          <w:sz w:val="28"/>
          <w:szCs w:val="28"/>
        </w:rPr>
        <w:t>Если заявление подается от имени законного представителя, то необх</w:t>
      </w:r>
      <w:r w:rsidRPr="00A67F9F">
        <w:rPr>
          <w:bCs/>
          <w:sz w:val="28"/>
          <w:szCs w:val="28"/>
        </w:rPr>
        <w:t>о</w:t>
      </w:r>
      <w:r w:rsidRPr="00A67F9F">
        <w:rPr>
          <w:bCs/>
          <w:sz w:val="28"/>
          <w:szCs w:val="28"/>
        </w:rPr>
        <w:t>димо прикрепить скан копию документа, подтверждающего законность представителя ребенка, например, решение суда об усыновл</w:t>
      </w:r>
      <w:r w:rsidRPr="00A67F9F">
        <w:rPr>
          <w:bCs/>
          <w:sz w:val="28"/>
          <w:szCs w:val="28"/>
        </w:rPr>
        <w:t>е</w:t>
      </w:r>
      <w:r w:rsidRPr="00A67F9F">
        <w:rPr>
          <w:bCs/>
          <w:sz w:val="28"/>
          <w:szCs w:val="28"/>
        </w:rPr>
        <w:t>нии, договор о передаче на патронатное во</w:t>
      </w:r>
      <w:r>
        <w:rPr>
          <w:bCs/>
          <w:sz w:val="28"/>
          <w:szCs w:val="28"/>
        </w:rPr>
        <w:t xml:space="preserve">спитание, решение </w:t>
      </w:r>
      <w:proofErr w:type="spellStart"/>
      <w:r>
        <w:rPr>
          <w:bCs/>
          <w:sz w:val="28"/>
          <w:szCs w:val="28"/>
        </w:rPr>
        <w:t>акимата</w:t>
      </w:r>
      <w:proofErr w:type="spellEnd"/>
      <w:r>
        <w:rPr>
          <w:bCs/>
          <w:sz w:val="28"/>
          <w:szCs w:val="28"/>
        </w:rPr>
        <w:t xml:space="preserve"> и </w:t>
      </w:r>
      <w:proofErr w:type="spellStart"/>
      <w:r>
        <w:rPr>
          <w:bCs/>
          <w:sz w:val="28"/>
          <w:szCs w:val="28"/>
        </w:rPr>
        <w:t>т</w:t>
      </w:r>
      <w:proofErr w:type="gramStart"/>
      <w:r>
        <w:rPr>
          <w:bCs/>
          <w:sz w:val="28"/>
          <w:szCs w:val="28"/>
        </w:rPr>
        <w:t>.д</w:t>
      </w:r>
      <w:proofErr w:type="spellEnd"/>
      <w:proofErr w:type="gramEnd"/>
      <w:r>
        <w:rPr>
          <w:bCs/>
          <w:sz w:val="28"/>
          <w:szCs w:val="28"/>
        </w:rPr>
        <w:t xml:space="preserve"> (Рисунок 9).</w:t>
      </w:r>
    </w:p>
    <w:p w14:paraId="7D728653" w14:textId="5F3E239C" w:rsidR="00A67F9F" w:rsidRDefault="001E3444" w:rsidP="001E3444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DE912A0" wp14:editId="0AAFD250">
            <wp:extent cx="5935824" cy="10953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13C6" w14:textId="2CE5F01D" w:rsidR="001E3444" w:rsidRDefault="001E3444" w:rsidP="001E3444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9 – </w:t>
      </w:r>
      <w:r>
        <w:rPr>
          <w:b/>
          <w:bCs/>
          <w:sz w:val="28"/>
          <w:szCs w:val="28"/>
        </w:rPr>
        <w:t>Прикрепление скан копии документа, подтверждающ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го законность представителя.</w:t>
      </w:r>
    </w:p>
    <w:p w14:paraId="10BE1723" w14:textId="282EF4E7" w:rsidR="00784FB6" w:rsidRPr="00784FB6" w:rsidRDefault="001E344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 отметить чек-бокс о принятии ответственности за проверку корректности и подлинности предоставленных документов</w:t>
      </w:r>
      <w:r w:rsidR="00A32092">
        <w:rPr>
          <w:bCs/>
          <w:sz w:val="28"/>
          <w:szCs w:val="28"/>
        </w:rPr>
        <w:t xml:space="preserve"> (Рис</w:t>
      </w:r>
      <w:r w:rsidR="00A32092">
        <w:rPr>
          <w:bCs/>
          <w:sz w:val="28"/>
          <w:szCs w:val="28"/>
        </w:rPr>
        <w:t>у</w:t>
      </w:r>
      <w:r w:rsidR="00A32092">
        <w:rPr>
          <w:bCs/>
          <w:sz w:val="28"/>
          <w:szCs w:val="28"/>
        </w:rPr>
        <w:t xml:space="preserve">нок </w:t>
      </w:r>
      <w:r>
        <w:rPr>
          <w:bCs/>
          <w:sz w:val="28"/>
          <w:szCs w:val="28"/>
        </w:rPr>
        <w:t>10</w:t>
      </w:r>
      <w:r w:rsidR="00A32092">
        <w:rPr>
          <w:bCs/>
          <w:sz w:val="28"/>
          <w:szCs w:val="28"/>
        </w:rPr>
        <w:t>).</w:t>
      </w:r>
    </w:p>
    <w:p w14:paraId="678A4878" w14:textId="101D74E6" w:rsidR="00784FB6" w:rsidRDefault="001E3444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51A5459" wp14:editId="4854E064">
            <wp:extent cx="5600700" cy="108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0A9F" w14:textId="086A7731" w:rsidR="00784FB6" w:rsidRDefault="00784FB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</w:t>
      </w:r>
      <w:r w:rsidR="001E3444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– </w:t>
      </w:r>
      <w:r w:rsidR="001E3444">
        <w:rPr>
          <w:b/>
          <w:bCs/>
          <w:sz w:val="28"/>
          <w:szCs w:val="28"/>
        </w:rPr>
        <w:t xml:space="preserve">Ответственность регистратора </w:t>
      </w:r>
    </w:p>
    <w:p w14:paraId="4CFE65BE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25A3463D" w14:textId="2C36C76E" w:rsidR="003A5714" w:rsidRDefault="003A571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заполнения всех обязательных полей активизируется кнопка </w:t>
      </w:r>
      <w:r w:rsidR="0003104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регистрировать заявление</w:t>
      </w:r>
      <w:r w:rsidR="0003104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(Рисунок </w:t>
      </w:r>
      <w:r w:rsidR="001E3444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>).</w:t>
      </w:r>
    </w:p>
    <w:p w14:paraId="03CA48C9" w14:textId="3CAF809C" w:rsidR="003A5714" w:rsidRPr="003A5714" w:rsidRDefault="00674BF4" w:rsidP="001E1AB9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 w14:anchorId="284B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9.75pt;height:45pt">
            <v:imagedata r:id="rId20" o:title="7" croptop="18874f" cropleft="35253f"/>
          </v:shape>
        </w:pict>
      </w:r>
    </w:p>
    <w:p w14:paraId="02570A76" w14:textId="6D8A4ABB" w:rsid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E3444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 – Зарегистрировать заявление</w:t>
      </w:r>
    </w:p>
    <w:p w14:paraId="6038F043" w14:textId="77777777" w:rsidR="003A5714" w:rsidRP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2B4572AB" w14:textId="6F13B1F2" w:rsid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3104A">
        <w:rPr>
          <w:b/>
          <w:sz w:val="28"/>
          <w:szCs w:val="28"/>
        </w:rPr>
        <w:t>3 Оказание услуги</w:t>
      </w:r>
    </w:p>
    <w:p w14:paraId="619E95E9" w14:textId="77777777" w:rsidR="0003104A" w:rsidRP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p w14:paraId="0366184E" w14:textId="3AA4D2AC" w:rsidR="00BD6EF5" w:rsidRDefault="00E307F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307F6">
        <w:rPr>
          <w:sz w:val="28"/>
          <w:szCs w:val="28"/>
        </w:rPr>
        <w:t xml:space="preserve">При подаче заявления с </w:t>
      </w:r>
      <w:r w:rsidRPr="0003104A">
        <w:rPr>
          <w:color w:val="FF0000"/>
          <w:sz w:val="28"/>
          <w:szCs w:val="28"/>
        </w:rPr>
        <w:t>ПЭП</w:t>
      </w:r>
      <w:r w:rsidR="00D96719" w:rsidRPr="0003104A">
        <w:rPr>
          <w:color w:val="FF0000"/>
          <w:sz w:val="28"/>
          <w:szCs w:val="28"/>
        </w:rPr>
        <w:t xml:space="preserve"> и АРМ</w:t>
      </w:r>
      <w:r w:rsidRPr="00E307F6">
        <w:rPr>
          <w:sz w:val="28"/>
          <w:szCs w:val="28"/>
        </w:rPr>
        <w:t xml:space="preserve">, заявка подает в статус </w:t>
      </w:r>
      <w:r w:rsidRPr="0003104A">
        <w:rPr>
          <w:i/>
          <w:sz w:val="28"/>
          <w:szCs w:val="28"/>
        </w:rPr>
        <w:t>Поступи</w:t>
      </w:r>
      <w:r w:rsidRPr="0003104A">
        <w:rPr>
          <w:i/>
          <w:sz w:val="28"/>
          <w:szCs w:val="28"/>
        </w:rPr>
        <w:t>в</w:t>
      </w:r>
      <w:r w:rsidRPr="0003104A">
        <w:rPr>
          <w:i/>
          <w:sz w:val="28"/>
          <w:szCs w:val="28"/>
        </w:rPr>
        <w:t>шие</w:t>
      </w:r>
      <w:r w:rsidR="00027717">
        <w:rPr>
          <w:sz w:val="28"/>
          <w:szCs w:val="28"/>
        </w:rPr>
        <w:t xml:space="preserve">. </w:t>
      </w:r>
      <w:r w:rsidR="0003104A">
        <w:rPr>
          <w:sz w:val="28"/>
          <w:szCs w:val="28"/>
        </w:rPr>
        <w:t xml:space="preserve">Для обработки заявления доступны следующие действия. </w:t>
      </w:r>
      <w:r w:rsidR="00027717">
        <w:rPr>
          <w:sz w:val="28"/>
          <w:szCs w:val="28"/>
        </w:rPr>
        <w:t xml:space="preserve">(Рисунок </w:t>
      </w:r>
      <w:r w:rsidR="001E3444">
        <w:rPr>
          <w:sz w:val="28"/>
          <w:szCs w:val="28"/>
        </w:rPr>
        <w:t>12</w:t>
      </w:r>
      <w:r w:rsidR="00027717">
        <w:rPr>
          <w:sz w:val="28"/>
          <w:szCs w:val="28"/>
        </w:rPr>
        <w:t xml:space="preserve">) </w:t>
      </w:r>
    </w:p>
    <w:p w14:paraId="7EBF2A45" w14:textId="7BB5F668" w:rsidR="00784FB6" w:rsidRDefault="001E3444" w:rsidP="001E344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82C902C" wp14:editId="765DC994">
            <wp:extent cx="2771775" cy="1562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BAE766" wp14:editId="5B56A759">
            <wp:extent cx="280035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347" w14:textId="60699495" w:rsidR="00784FB6" w:rsidRDefault="0002771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E3444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Поступивших</w:t>
      </w:r>
      <w:proofErr w:type="gramEnd"/>
    </w:p>
    <w:p w14:paraId="64AFC828" w14:textId="77777777" w:rsidR="0002771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6AC54E9A" w14:textId="1D5CB7EE" w:rsidR="008A377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все данные верны, </w:t>
      </w:r>
      <w:r w:rsidR="0003104A">
        <w:rPr>
          <w:sz w:val="28"/>
          <w:szCs w:val="28"/>
        </w:rPr>
        <w:t>н</w:t>
      </w:r>
      <w:r>
        <w:rPr>
          <w:sz w:val="28"/>
          <w:szCs w:val="28"/>
        </w:rPr>
        <w:t xml:space="preserve">азначается исполнитель и в статусе </w:t>
      </w:r>
      <w:r w:rsidRPr="0003104A">
        <w:rPr>
          <w:i/>
          <w:sz w:val="28"/>
          <w:szCs w:val="28"/>
        </w:rPr>
        <w:t>Пост</w:t>
      </w:r>
      <w:r w:rsidRPr="0003104A">
        <w:rPr>
          <w:i/>
          <w:sz w:val="28"/>
          <w:szCs w:val="28"/>
        </w:rPr>
        <w:t>у</w:t>
      </w:r>
      <w:r w:rsidRPr="0003104A">
        <w:rPr>
          <w:i/>
          <w:sz w:val="28"/>
          <w:szCs w:val="28"/>
        </w:rPr>
        <w:t>пившие</w:t>
      </w:r>
      <w:r>
        <w:rPr>
          <w:sz w:val="28"/>
          <w:szCs w:val="28"/>
        </w:rPr>
        <w:t xml:space="preserve"> </w:t>
      </w:r>
      <w:r w:rsidR="00A32092">
        <w:rPr>
          <w:sz w:val="28"/>
          <w:szCs w:val="28"/>
        </w:rPr>
        <w:t xml:space="preserve">заявление </w:t>
      </w:r>
      <w:r>
        <w:rPr>
          <w:sz w:val="28"/>
          <w:szCs w:val="28"/>
        </w:rPr>
        <w:t>отправляют</w:t>
      </w:r>
      <w:proofErr w:type="gramStart"/>
      <w:r>
        <w:rPr>
          <w:sz w:val="28"/>
          <w:szCs w:val="28"/>
        </w:rPr>
        <w:t xml:space="preserve"> </w:t>
      </w:r>
      <w:r w:rsidRPr="0003104A">
        <w:rPr>
          <w:i/>
          <w:sz w:val="28"/>
          <w:szCs w:val="28"/>
        </w:rPr>
        <w:t>В</w:t>
      </w:r>
      <w:proofErr w:type="gramEnd"/>
      <w:r w:rsidRPr="0003104A">
        <w:rPr>
          <w:i/>
          <w:sz w:val="28"/>
          <w:szCs w:val="28"/>
        </w:rPr>
        <w:t xml:space="preserve"> работу исполнителю</w:t>
      </w:r>
      <w:r w:rsidR="00BD6EF5">
        <w:rPr>
          <w:sz w:val="28"/>
          <w:szCs w:val="28"/>
        </w:rPr>
        <w:t xml:space="preserve"> (Рисунок </w:t>
      </w:r>
      <w:r w:rsidR="001E3444">
        <w:rPr>
          <w:sz w:val="28"/>
          <w:szCs w:val="28"/>
        </w:rPr>
        <w:t>13</w:t>
      </w:r>
      <w:r w:rsidR="00BD6EF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69E9DAB" w14:textId="2E654D4D" w:rsidR="00027717" w:rsidRDefault="00674BF4" w:rsidP="008A3777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48EAA5AF">
          <v:shape id="_x0000_i1044" type="#_x0000_t75" style="width:207.75pt;height:119.25pt">
            <v:imagedata r:id="rId23" o:title="9"/>
          </v:shape>
        </w:pict>
      </w:r>
    </w:p>
    <w:p w14:paraId="4E137B9E" w14:textId="6CE308E8" w:rsidR="00BD6EF5" w:rsidRPr="00027717" w:rsidRDefault="00BD6EF5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</w:p>
    <w:p w14:paraId="5C7A35B6" w14:textId="341279E0" w:rsidR="00784FB6" w:rsidRPr="00BD6EF5" w:rsidRDefault="00BD6EF5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E3444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 xml:space="preserve"> - Действия в </w:t>
      </w:r>
      <w:proofErr w:type="gramStart"/>
      <w:r>
        <w:rPr>
          <w:b/>
          <w:sz w:val="28"/>
          <w:szCs w:val="28"/>
        </w:rPr>
        <w:t>Пост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пивших</w:t>
      </w:r>
      <w:proofErr w:type="gramEnd"/>
      <w:r>
        <w:rPr>
          <w:b/>
          <w:sz w:val="28"/>
          <w:szCs w:val="28"/>
        </w:rPr>
        <w:t xml:space="preserve"> </w:t>
      </w:r>
    </w:p>
    <w:p w14:paraId="6BEB9F8E" w14:textId="77777777" w:rsidR="009611D3" w:rsidRDefault="009611D3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4954EC98" w14:textId="56C1AFB9" w:rsidR="009611D3" w:rsidRDefault="00AF090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AF0906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</w:t>
      </w:r>
      <w:r w:rsidR="00C95A35">
        <w:rPr>
          <w:sz w:val="28"/>
          <w:szCs w:val="28"/>
        </w:rPr>
        <w:t>После принятия заявления в работу исполнителю необход</w:t>
      </w:r>
      <w:r w:rsidR="00C95A35">
        <w:rPr>
          <w:sz w:val="28"/>
          <w:szCs w:val="28"/>
        </w:rPr>
        <w:t>и</w:t>
      </w:r>
      <w:r w:rsidR="00C95A35">
        <w:rPr>
          <w:sz w:val="28"/>
          <w:szCs w:val="28"/>
        </w:rPr>
        <w:t>мо запросить табели успеваемости ученика в указанной в заявлении школе. З</w:t>
      </w:r>
      <w:r w:rsidR="00C95A35">
        <w:rPr>
          <w:sz w:val="28"/>
          <w:szCs w:val="28"/>
        </w:rPr>
        <w:t>а</w:t>
      </w:r>
      <w:r w:rsidR="00C95A35">
        <w:rPr>
          <w:sz w:val="28"/>
          <w:szCs w:val="28"/>
        </w:rPr>
        <w:t>прос осуществляется без помощи АРМ ИС РШЭП.</w:t>
      </w:r>
    </w:p>
    <w:p w14:paraId="576B74BC" w14:textId="2CBDE33D" w:rsidR="00E307F6" w:rsidRDefault="008932E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заявка попадает в статус</w:t>
      </w:r>
      <w:proofErr w:type="gramStart"/>
      <w:r>
        <w:rPr>
          <w:sz w:val="28"/>
          <w:szCs w:val="28"/>
        </w:rPr>
        <w:t xml:space="preserve"> </w:t>
      </w:r>
      <w:r w:rsidRPr="00A32092">
        <w:rPr>
          <w:i/>
          <w:sz w:val="28"/>
          <w:szCs w:val="28"/>
        </w:rPr>
        <w:t>В</w:t>
      </w:r>
      <w:proofErr w:type="gramEnd"/>
      <w:r w:rsidRPr="00A32092">
        <w:rPr>
          <w:i/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и в ней будет активно действие </w:t>
      </w:r>
      <w:r w:rsidRPr="00A32092">
        <w:rPr>
          <w:i/>
          <w:sz w:val="28"/>
          <w:szCs w:val="28"/>
        </w:rPr>
        <w:t>Сформировать ответ по решению комиссии</w:t>
      </w:r>
      <w:r w:rsidR="001E0D1B">
        <w:rPr>
          <w:sz w:val="28"/>
          <w:szCs w:val="28"/>
        </w:rPr>
        <w:t xml:space="preserve"> (Рисунок </w:t>
      </w:r>
      <w:r w:rsidR="001E3444">
        <w:rPr>
          <w:sz w:val="28"/>
          <w:szCs w:val="28"/>
        </w:rPr>
        <w:t>14</w:t>
      </w:r>
      <w:r w:rsidR="001E0D1B">
        <w:rPr>
          <w:sz w:val="28"/>
          <w:szCs w:val="28"/>
        </w:rPr>
        <w:t xml:space="preserve">). </w:t>
      </w:r>
    </w:p>
    <w:p w14:paraId="39D090C9" w14:textId="77777777" w:rsidR="00A32092" w:rsidRDefault="00A32092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06A4688" w14:textId="1A84DB9C" w:rsidR="008932E6" w:rsidRDefault="00C3628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E9A52B" wp14:editId="449470B0">
            <wp:extent cx="3076575" cy="2324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C160" w14:textId="0FEA82F2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C3628E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– Сформировать ответ</w:t>
      </w:r>
    </w:p>
    <w:p w14:paraId="6820821A" w14:textId="77777777" w:rsidR="008A3777" w:rsidRDefault="008A377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DCEE3B0" w14:textId="36D608A7" w:rsidR="008A3777" w:rsidRDefault="008A3777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Заполняются все необходимые поля, прикладывается документ (Рисунок </w:t>
      </w:r>
      <w:r w:rsidR="00C3628E">
        <w:rPr>
          <w:sz w:val="28"/>
          <w:szCs w:val="28"/>
        </w:rPr>
        <w:t>15</w:t>
      </w:r>
      <w:r>
        <w:rPr>
          <w:sz w:val="28"/>
          <w:szCs w:val="28"/>
        </w:rPr>
        <w:t xml:space="preserve">). Если все поля заполнены, активно действие </w:t>
      </w:r>
      <w:proofErr w:type="gramStart"/>
      <w:r w:rsidRPr="008A3777">
        <w:rPr>
          <w:i/>
          <w:sz w:val="28"/>
          <w:szCs w:val="28"/>
        </w:rPr>
        <w:t>Ок</w:t>
      </w:r>
      <w:proofErr w:type="gramEnd"/>
      <w:r w:rsidRPr="008A377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 далее формируется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кумент (Рисунок </w:t>
      </w:r>
      <w:r w:rsidR="00C3628E">
        <w:rPr>
          <w:sz w:val="28"/>
          <w:szCs w:val="28"/>
        </w:rPr>
        <w:t>16</w:t>
      </w:r>
      <w:r>
        <w:rPr>
          <w:sz w:val="28"/>
          <w:szCs w:val="28"/>
        </w:rPr>
        <w:t>)</w:t>
      </w:r>
      <w:r w:rsidR="00AF0906">
        <w:rPr>
          <w:sz w:val="28"/>
          <w:szCs w:val="28"/>
        </w:rPr>
        <w:t>.</w:t>
      </w:r>
    </w:p>
    <w:p w14:paraId="21438871" w14:textId="7663FB91" w:rsidR="00AF0906" w:rsidRDefault="00AF0906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документа необходимо в обязательном порядке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крепить скан копии табелей успеваемости за последний класс обучения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ника.</w:t>
      </w:r>
    </w:p>
    <w:p w14:paraId="31CEDDD2" w14:textId="5DB396F5" w:rsidR="008A3777" w:rsidRDefault="00C95A35" w:rsidP="00C95A35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B32552" wp14:editId="65FB979C">
            <wp:extent cx="5940425" cy="378841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3DEB" w14:textId="77777777" w:rsidR="001E0D1B" w:rsidRPr="001E0D1B" w:rsidRDefault="001E0D1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6BF3A31E" w14:textId="543479E1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Рисунок </w:t>
      </w:r>
      <w:r w:rsidR="00C95A35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– Сформировать ответ</w:t>
      </w:r>
    </w:p>
    <w:p w14:paraId="7CC5B8F2" w14:textId="777777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8551047" w14:textId="77777777" w:rsidR="001E0D1B" w:rsidRDefault="00674BF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0F0BEFD">
          <v:shape id="_x0000_i1032" type="#_x0000_t75" style="width:165.75pt;height:64.5pt">
            <v:imagedata r:id="rId26" o:title="12"/>
          </v:shape>
        </w:pict>
      </w:r>
    </w:p>
    <w:p w14:paraId="025E5115" w14:textId="068EA845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C95A35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- Сформировать ответ</w:t>
      </w:r>
    </w:p>
    <w:p w14:paraId="77594B92" w14:textId="77777777" w:rsidR="00673ED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37B5220B" w14:textId="2C45C458" w:rsidR="00673EDB" w:rsidRP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формирования документа, появится действие</w:t>
      </w:r>
      <w:proofErr w:type="gramStart"/>
      <w:r>
        <w:rPr>
          <w:sz w:val="28"/>
          <w:szCs w:val="28"/>
        </w:rPr>
        <w:t xml:space="preserve"> </w:t>
      </w:r>
      <w:r w:rsidRPr="008A3777">
        <w:rPr>
          <w:i/>
          <w:sz w:val="28"/>
          <w:szCs w:val="28"/>
        </w:rPr>
        <w:t>П</w:t>
      </w:r>
      <w:proofErr w:type="gramEnd"/>
      <w:r w:rsidRPr="008A3777">
        <w:rPr>
          <w:i/>
          <w:sz w:val="28"/>
          <w:szCs w:val="28"/>
        </w:rPr>
        <w:t>одписать</w:t>
      </w:r>
      <w:r>
        <w:rPr>
          <w:sz w:val="28"/>
          <w:szCs w:val="28"/>
        </w:rPr>
        <w:t xml:space="preserve"> и д</w:t>
      </w:r>
      <w:r w:rsidRPr="00673EDB">
        <w:rPr>
          <w:sz w:val="28"/>
          <w:szCs w:val="28"/>
        </w:rPr>
        <w:t>а</w:t>
      </w:r>
      <w:r w:rsidRPr="00673EDB">
        <w:rPr>
          <w:sz w:val="28"/>
          <w:szCs w:val="28"/>
        </w:rPr>
        <w:t>н</w:t>
      </w:r>
      <w:r w:rsidRPr="00673EDB">
        <w:rPr>
          <w:sz w:val="28"/>
          <w:szCs w:val="28"/>
        </w:rPr>
        <w:t>ный документ необходимо подписать</w:t>
      </w:r>
      <w:r>
        <w:rPr>
          <w:sz w:val="28"/>
          <w:szCs w:val="28"/>
        </w:rPr>
        <w:t xml:space="preserve"> (Рисунок </w:t>
      </w:r>
      <w:r w:rsidR="00C95A35">
        <w:rPr>
          <w:sz w:val="28"/>
          <w:szCs w:val="28"/>
        </w:rPr>
        <w:t>17</w:t>
      </w:r>
      <w:r>
        <w:rPr>
          <w:sz w:val="28"/>
          <w:szCs w:val="28"/>
        </w:rPr>
        <w:t xml:space="preserve">). </w:t>
      </w:r>
    </w:p>
    <w:p w14:paraId="3AE7D018" w14:textId="49D894F2" w:rsidR="00673EDB" w:rsidRDefault="00AF0906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4D6EEF2" wp14:editId="3FB98C7E">
            <wp:extent cx="2466975" cy="1847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0939" w14:textId="2E8CAD62" w:rsidR="001E0D1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AF0906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 xml:space="preserve"> – Подписать </w:t>
      </w:r>
    </w:p>
    <w:p w14:paraId="7699CE1C" w14:textId="4CA44F85" w:rsid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документ будет подписан</w:t>
      </w:r>
      <w:r w:rsidR="001403A0">
        <w:rPr>
          <w:sz w:val="28"/>
          <w:szCs w:val="28"/>
        </w:rPr>
        <w:t xml:space="preserve"> (Рисунок </w:t>
      </w:r>
      <w:r w:rsidR="00AF0906">
        <w:rPr>
          <w:sz w:val="28"/>
          <w:szCs w:val="28"/>
        </w:rPr>
        <w:t>18</w:t>
      </w:r>
      <w:r w:rsidR="001403A0">
        <w:rPr>
          <w:sz w:val="28"/>
          <w:szCs w:val="28"/>
        </w:rPr>
        <w:t>)</w:t>
      </w:r>
      <w:r>
        <w:rPr>
          <w:sz w:val="28"/>
          <w:szCs w:val="28"/>
        </w:rPr>
        <w:t xml:space="preserve">, заявление перейдет в статус </w:t>
      </w:r>
      <w:proofErr w:type="gramStart"/>
      <w:r w:rsidRPr="008A3777">
        <w:rPr>
          <w:i/>
          <w:sz w:val="28"/>
          <w:szCs w:val="28"/>
        </w:rPr>
        <w:t>Исполненные</w:t>
      </w:r>
      <w:proofErr w:type="gramEnd"/>
      <w:r w:rsidR="001403A0">
        <w:rPr>
          <w:sz w:val="28"/>
          <w:szCs w:val="28"/>
        </w:rPr>
        <w:t>. В этом статусе исполнителю будут доступны действия (Рис</w:t>
      </w:r>
      <w:r w:rsidR="001403A0">
        <w:rPr>
          <w:sz w:val="28"/>
          <w:szCs w:val="28"/>
        </w:rPr>
        <w:t>у</w:t>
      </w:r>
      <w:r w:rsidR="001403A0">
        <w:rPr>
          <w:sz w:val="28"/>
          <w:szCs w:val="28"/>
        </w:rPr>
        <w:t xml:space="preserve">нок </w:t>
      </w:r>
      <w:r w:rsidR="00AF0906">
        <w:rPr>
          <w:sz w:val="28"/>
          <w:szCs w:val="28"/>
        </w:rPr>
        <w:t>19</w:t>
      </w:r>
      <w:r w:rsidR="001403A0">
        <w:rPr>
          <w:sz w:val="28"/>
          <w:szCs w:val="28"/>
        </w:rPr>
        <w:t>)</w:t>
      </w:r>
    </w:p>
    <w:p w14:paraId="0584F26D" w14:textId="77777777" w:rsidR="001403A0" w:rsidRDefault="001403A0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854E297" w14:textId="77777777" w:rsidR="001403A0" w:rsidRDefault="00674BF4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327869AC">
          <v:shape id="_x0000_i1033" type="#_x0000_t75" style="width:151.5pt;height:79.5pt">
            <v:imagedata r:id="rId28" o:title="14"/>
          </v:shape>
        </w:pict>
      </w:r>
    </w:p>
    <w:p w14:paraId="4B858E07" w14:textId="5D64931F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AF0906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– Подписан</w:t>
      </w:r>
    </w:p>
    <w:p w14:paraId="54D0E65D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6D225107" w14:textId="727A88A7" w:rsidR="001403A0" w:rsidRDefault="00AF0906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D959D0" wp14:editId="31A068C3">
            <wp:extent cx="2447925" cy="885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2D" w14:textId="404B3BD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AF0906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Исполненных</w:t>
      </w:r>
      <w:proofErr w:type="gramEnd"/>
    </w:p>
    <w:p w14:paraId="3E1F782E" w14:textId="77777777" w:rsidR="001A37BF" w:rsidRDefault="001A37BF" w:rsidP="001A37BF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После оказания услуги, в базе сохраняются данные о решении и выхо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документы.</w:t>
      </w:r>
    </w:p>
    <w:p w14:paraId="5852458A" w14:textId="77777777" w:rsidR="001A37BF" w:rsidRDefault="001A37BF" w:rsidP="001A37BF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3) Исключения/ Системные ошибки</w:t>
      </w:r>
    </w:p>
    <w:p w14:paraId="6742AE40" w14:textId="77777777" w:rsidR="001A37BF" w:rsidRDefault="001A37BF" w:rsidP="001A37BF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1. Причины возникновения ошибок</w:t>
      </w:r>
    </w:p>
    <w:tbl>
      <w:tblPr>
        <w:tblW w:w="44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3840"/>
        <w:gridCol w:w="1321"/>
        <w:gridCol w:w="1538"/>
      </w:tblGrid>
      <w:tr w:rsidR="005F3E94" w:rsidRPr="005F3E94" w14:paraId="12019BC8" w14:textId="77777777" w:rsidTr="005F3E94">
        <w:trPr>
          <w:trHeight w:val="2084"/>
          <w:tblHeader/>
        </w:trPr>
        <w:tc>
          <w:tcPr>
            <w:tcW w:w="1816" w:type="dxa"/>
            <w:shd w:val="clear" w:color="auto" w:fill="FFFFFF" w:themeFill="background1"/>
            <w:vAlign w:val="center"/>
          </w:tcPr>
          <w:p w14:paraId="70CCD2A1" w14:textId="77777777" w:rsidR="005F3E94" w:rsidRPr="005F3E94" w:rsidRDefault="005F3E94" w:rsidP="00202CAD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5F3E94">
              <w:rPr>
                <w:sz w:val="24"/>
                <w:szCs w:val="24"/>
              </w:rPr>
              <w:t>Условие, при котором ото</w:t>
            </w:r>
            <w:r w:rsidRPr="005F3E94">
              <w:rPr>
                <w:sz w:val="24"/>
                <w:szCs w:val="24"/>
              </w:rPr>
              <w:t>б</w:t>
            </w:r>
            <w:r w:rsidRPr="005F3E94">
              <w:rPr>
                <w:sz w:val="24"/>
                <w:szCs w:val="24"/>
              </w:rPr>
              <w:t>ражается с</w:t>
            </w:r>
            <w:r w:rsidRPr="005F3E94">
              <w:rPr>
                <w:sz w:val="24"/>
                <w:szCs w:val="24"/>
              </w:rPr>
              <w:t>о</w:t>
            </w:r>
            <w:r w:rsidRPr="005F3E94">
              <w:rPr>
                <w:sz w:val="24"/>
                <w:szCs w:val="24"/>
              </w:rPr>
              <w:t>общение</w:t>
            </w:r>
          </w:p>
        </w:tc>
        <w:tc>
          <w:tcPr>
            <w:tcW w:w="3840" w:type="dxa"/>
            <w:shd w:val="clear" w:color="auto" w:fill="FFFFFF" w:themeFill="background1"/>
            <w:vAlign w:val="center"/>
          </w:tcPr>
          <w:p w14:paraId="7CB94EBE" w14:textId="77777777" w:rsidR="005F3E94" w:rsidRPr="005F3E94" w:rsidRDefault="005F3E94" w:rsidP="00202CAD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5F3E94">
              <w:rPr>
                <w:sz w:val="24"/>
                <w:szCs w:val="24"/>
              </w:rPr>
              <w:t>Сообщение</w:t>
            </w:r>
          </w:p>
        </w:tc>
        <w:tc>
          <w:tcPr>
            <w:tcW w:w="1321" w:type="dxa"/>
            <w:shd w:val="clear" w:color="auto" w:fill="FFFFFF" w:themeFill="background1"/>
            <w:vAlign w:val="center"/>
          </w:tcPr>
          <w:p w14:paraId="6C0EC149" w14:textId="77777777" w:rsidR="005F3E94" w:rsidRPr="005F3E94" w:rsidRDefault="005F3E94" w:rsidP="00202CAD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5F3E94">
              <w:rPr>
                <w:sz w:val="24"/>
                <w:szCs w:val="24"/>
              </w:rPr>
              <w:t>Тип с</w:t>
            </w:r>
            <w:r w:rsidRPr="005F3E94">
              <w:rPr>
                <w:sz w:val="24"/>
                <w:szCs w:val="24"/>
              </w:rPr>
              <w:t>о</w:t>
            </w:r>
            <w:r w:rsidRPr="005F3E94">
              <w:rPr>
                <w:sz w:val="24"/>
                <w:szCs w:val="24"/>
              </w:rPr>
              <w:t>общения</w:t>
            </w:r>
          </w:p>
          <w:p w14:paraId="0D1A0DE0" w14:textId="77777777" w:rsidR="005F3E94" w:rsidRPr="005F3E94" w:rsidRDefault="005F3E94" w:rsidP="00202CAD">
            <w:pPr>
              <w:pStyle w:val="ColumnHeading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5F3E94">
              <w:rPr>
                <w:b w:val="0"/>
                <w:sz w:val="24"/>
                <w:szCs w:val="24"/>
              </w:rPr>
              <w:t>(Ошибка, Сообщ</w:t>
            </w:r>
            <w:r w:rsidRPr="005F3E94">
              <w:rPr>
                <w:b w:val="0"/>
                <w:sz w:val="24"/>
                <w:szCs w:val="24"/>
              </w:rPr>
              <w:t>е</w:t>
            </w:r>
            <w:r w:rsidRPr="005F3E94">
              <w:rPr>
                <w:b w:val="0"/>
                <w:sz w:val="24"/>
                <w:szCs w:val="24"/>
              </w:rPr>
              <w:t>ние, В</w:t>
            </w:r>
            <w:r w:rsidRPr="005F3E94">
              <w:rPr>
                <w:b w:val="0"/>
                <w:sz w:val="24"/>
                <w:szCs w:val="24"/>
              </w:rPr>
              <w:t>о</w:t>
            </w:r>
            <w:r w:rsidRPr="005F3E94">
              <w:rPr>
                <w:b w:val="0"/>
                <w:sz w:val="24"/>
                <w:szCs w:val="24"/>
              </w:rPr>
              <w:t>прос, Пред</w:t>
            </w:r>
            <w:r w:rsidRPr="005F3E94">
              <w:rPr>
                <w:b w:val="0"/>
                <w:sz w:val="24"/>
                <w:szCs w:val="24"/>
              </w:rPr>
              <w:t>у</w:t>
            </w:r>
            <w:r w:rsidRPr="005F3E94">
              <w:rPr>
                <w:b w:val="0"/>
                <w:sz w:val="24"/>
                <w:szCs w:val="24"/>
              </w:rPr>
              <w:t>прежд</w:t>
            </w:r>
            <w:r w:rsidRPr="005F3E94">
              <w:rPr>
                <w:b w:val="0"/>
                <w:sz w:val="24"/>
                <w:szCs w:val="24"/>
              </w:rPr>
              <w:t>е</w:t>
            </w:r>
            <w:r w:rsidRPr="005F3E94">
              <w:rPr>
                <w:b w:val="0"/>
                <w:sz w:val="24"/>
                <w:szCs w:val="24"/>
              </w:rPr>
              <w:t>ние)</w:t>
            </w:r>
          </w:p>
        </w:tc>
        <w:tc>
          <w:tcPr>
            <w:tcW w:w="1538" w:type="dxa"/>
            <w:shd w:val="clear" w:color="auto" w:fill="FFFFFF" w:themeFill="background1"/>
          </w:tcPr>
          <w:p w14:paraId="3B9303B2" w14:textId="77777777" w:rsidR="005F3E94" w:rsidRPr="005F3E94" w:rsidRDefault="005F3E94" w:rsidP="00202CAD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5F3E94">
              <w:rPr>
                <w:sz w:val="24"/>
                <w:szCs w:val="24"/>
              </w:rPr>
              <w:t>Примеч</w:t>
            </w:r>
            <w:r w:rsidRPr="005F3E94">
              <w:rPr>
                <w:sz w:val="24"/>
                <w:szCs w:val="24"/>
              </w:rPr>
              <w:t>а</w:t>
            </w:r>
            <w:r w:rsidRPr="005F3E94">
              <w:rPr>
                <w:sz w:val="24"/>
                <w:szCs w:val="24"/>
              </w:rPr>
              <w:t xml:space="preserve">ние </w:t>
            </w:r>
          </w:p>
        </w:tc>
      </w:tr>
      <w:tr w:rsidR="005F3E94" w:rsidRPr="005F3E94" w14:paraId="4F1BF64A" w14:textId="77777777" w:rsidTr="005F3E94">
        <w:trPr>
          <w:trHeight w:val="960"/>
        </w:trPr>
        <w:tc>
          <w:tcPr>
            <w:tcW w:w="1816" w:type="dxa"/>
          </w:tcPr>
          <w:p w14:paraId="4A4CF0AC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Технические ошибки</w:t>
            </w:r>
          </w:p>
        </w:tc>
        <w:tc>
          <w:tcPr>
            <w:tcW w:w="3840" w:type="dxa"/>
          </w:tcPr>
          <w:p w14:paraId="04B9E276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обработки запроса пр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изошла техническая ошибка. 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жалуйста, попробуйте отправить Ваш запрос поз</w:t>
            </w:r>
            <w:bookmarkStart w:id="0" w:name="_GoBack"/>
            <w:bookmarkEnd w:id="0"/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днее</w:t>
            </w:r>
          </w:p>
        </w:tc>
        <w:tc>
          <w:tcPr>
            <w:tcW w:w="1321" w:type="dxa"/>
          </w:tcPr>
          <w:p w14:paraId="6A317286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06037E96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</w:tr>
      <w:tr w:rsidR="005F3E94" w:rsidRPr="005F3E94" w14:paraId="6322A053" w14:textId="77777777" w:rsidTr="005F3E94">
        <w:trPr>
          <w:trHeight w:val="233"/>
        </w:trPr>
        <w:tc>
          <w:tcPr>
            <w:tcW w:w="1816" w:type="dxa"/>
          </w:tcPr>
          <w:p w14:paraId="4E740534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введенным данным в ИС ГБД ФЛ нич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 не найдено.</w:t>
            </w:r>
          </w:p>
        </w:tc>
        <w:tc>
          <w:tcPr>
            <w:tcW w:w="3840" w:type="dxa"/>
          </w:tcPr>
          <w:p w14:paraId="53F875BB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Вашему запросу в Госуда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базе данных физических лиц информация не найдена. 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жалуйста, проверьте введенные данные</w:t>
            </w:r>
          </w:p>
        </w:tc>
        <w:tc>
          <w:tcPr>
            <w:tcW w:w="1321" w:type="dxa"/>
          </w:tcPr>
          <w:p w14:paraId="7DC9589A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30590BB3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</w:p>
        </w:tc>
      </w:tr>
      <w:tr w:rsidR="005F3E94" w:rsidRPr="005F3E94" w14:paraId="12B5ED1F" w14:textId="77777777" w:rsidTr="005F3E94">
        <w:trPr>
          <w:trHeight w:val="233"/>
        </w:trPr>
        <w:tc>
          <w:tcPr>
            <w:tcW w:w="1816" w:type="dxa"/>
          </w:tcPr>
          <w:p w14:paraId="7F36B103" w14:textId="77777777" w:rsidR="005F3E94" w:rsidRPr="005F3E94" w:rsidRDefault="005F3E94" w:rsidP="00202CAD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5F3E94">
              <w:t>По введенным данным в ИС ГБД ФЛ пр</w:t>
            </w:r>
            <w:r w:rsidRPr="005F3E94">
              <w:t>и</w:t>
            </w:r>
            <w:r w:rsidRPr="005F3E94">
              <w:t>шел недоп</w:t>
            </w:r>
            <w:r w:rsidRPr="005F3E94">
              <w:t>у</w:t>
            </w:r>
            <w:r w:rsidRPr="005F3E94">
              <w:t>стимый статус.</w:t>
            </w:r>
          </w:p>
          <w:p w14:paraId="7031C7B5" w14:textId="77777777" w:rsidR="005F3E94" w:rsidRPr="005F3E94" w:rsidRDefault="005F3E94" w:rsidP="00202CAD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5F3E94">
              <w:t>ФЛ имеет ст</w:t>
            </w:r>
            <w:r w:rsidRPr="005F3E94">
              <w:t>а</w:t>
            </w:r>
            <w:r w:rsidRPr="005F3E94">
              <w:t>тус</w:t>
            </w:r>
          </w:p>
          <w:p w14:paraId="40C76244" w14:textId="77777777" w:rsidR="005F3E94" w:rsidRPr="005F3E94" w:rsidRDefault="005F3E94" w:rsidP="00202CAD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5F3E94">
              <w:t xml:space="preserve">-   </w:t>
            </w:r>
            <w:proofErr w:type="gramStart"/>
            <w:r w:rsidRPr="005F3E94">
              <w:t>Умерший</w:t>
            </w:r>
            <w:proofErr w:type="gramEnd"/>
          </w:p>
        </w:tc>
        <w:tc>
          <w:tcPr>
            <w:tcW w:w="3840" w:type="dxa"/>
          </w:tcPr>
          <w:p w14:paraId="3C1199C1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Услуга не может быть оказана. За разъяснениями необходимо обр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титься в отдел ЗАГС при местном исполнительном органе. Для пол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чения консультации можете 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звонить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0A444CCB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7942CCC0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70FF3E7E" w14:textId="77777777" w:rsidTr="005F3E94">
        <w:trPr>
          <w:trHeight w:val="233"/>
        </w:trPr>
        <w:tc>
          <w:tcPr>
            <w:tcW w:w="1816" w:type="dxa"/>
          </w:tcPr>
          <w:p w14:paraId="567BBB29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63C7F393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08D84CE3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spellStart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Скрыва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шийся</w:t>
            </w:r>
            <w:proofErr w:type="spellEnd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сле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ствия</w:t>
            </w:r>
          </w:p>
        </w:tc>
        <w:tc>
          <w:tcPr>
            <w:tcW w:w="3840" w:type="dxa"/>
          </w:tcPr>
          <w:p w14:paraId="6D0A44F4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оказана. За разъяснениями необходимо обр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консультации можете позв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3E043017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41B5A81D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0ECF70A0" w14:textId="77777777" w:rsidTr="005F3E94">
        <w:trPr>
          <w:trHeight w:val="233"/>
        </w:trPr>
        <w:tc>
          <w:tcPr>
            <w:tcW w:w="1816" w:type="dxa"/>
          </w:tcPr>
          <w:p w14:paraId="1B130250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434C7A80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ФЛ имеет ст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68044642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gramStart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Пропавший</w:t>
            </w:r>
            <w:proofErr w:type="gramEnd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07082FF1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40" w:type="dxa"/>
          </w:tcPr>
          <w:p w14:paraId="6023DB7C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Услуга не может быть оказана. За разъяснениями необходимо обр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консультации можете позв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нить в единый контакт-центр по 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номерам  1414, 8-800-080-7777 (звонок бесплатный).</w:t>
            </w:r>
          </w:p>
        </w:tc>
        <w:tc>
          <w:tcPr>
            <w:tcW w:w="1321" w:type="dxa"/>
          </w:tcPr>
          <w:p w14:paraId="5AA800F5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7A3999D5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62A98F6D" w14:textId="77777777" w:rsidTr="005F3E94">
        <w:trPr>
          <w:trHeight w:val="233"/>
        </w:trPr>
        <w:tc>
          <w:tcPr>
            <w:tcW w:w="1816" w:type="dxa"/>
          </w:tcPr>
          <w:p w14:paraId="404927E4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введенным данным в ИС ГБД ФЛ пр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518C3F1A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0C5DAA28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Отсутствуют актуальные документы</w:t>
            </w:r>
          </w:p>
        </w:tc>
        <w:tc>
          <w:tcPr>
            <w:tcW w:w="3840" w:type="dxa"/>
          </w:tcPr>
          <w:p w14:paraId="00556E9E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 в связи с отсутствием актуальных документов. Вам необходимо 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ратиться в </w:t>
            </w:r>
            <w:proofErr w:type="gramStart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ближайший</w:t>
            </w:r>
            <w:proofErr w:type="gramEnd"/>
            <w:r w:rsidRPr="005F3E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ЦОН. Для получения консультации можете позвонить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68814BB5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43425451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3E0DC527" w14:textId="77777777" w:rsidTr="005F3E94">
        <w:trPr>
          <w:trHeight w:val="233"/>
        </w:trPr>
        <w:tc>
          <w:tcPr>
            <w:tcW w:w="1816" w:type="dxa"/>
          </w:tcPr>
          <w:p w14:paraId="21126C9A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Данные в ИС ЗАГС не найдены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0" w:type="dxa"/>
          </w:tcPr>
          <w:p w14:paraId="5ADD1840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Вашему запросу информация не найдена. Пожалуйста, провер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 введенные данные либо пр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крепите скан копию свидетельства о рождении</w:t>
            </w:r>
          </w:p>
        </w:tc>
        <w:tc>
          <w:tcPr>
            <w:tcW w:w="1321" w:type="dxa"/>
          </w:tcPr>
          <w:p w14:paraId="6EF833F3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42EDF646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7479ECBA" w14:textId="77777777" w:rsidTr="005F3E94">
        <w:trPr>
          <w:trHeight w:val="233"/>
        </w:trPr>
        <w:tc>
          <w:tcPr>
            <w:tcW w:w="1816" w:type="dxa"/>
          </w:tcPr>
          <w:p w14:paraId="173681DF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Проверка во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раста заявит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ля при подаче заявления от имени </w:t>
            </w:r>
            <w:proofErr w:type="spellStart"/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услуг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получателя</w:t>
            </w:r>
            <w:proofErr w:type="spellEnd"/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казала, что возраст менее 16 лет</w:t>
            </w:r>
          </w:p>
        </w:tc>
        <w:tc>
          <w:tcPr>
            <w:tcW w:w="3840" w:type="dxa"/>
          </w:tcPr>
          <w:p w14:paraId="212118F0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подаче заявления от имени </w:t>
            </w:r>
            <w:proofErr w:type="spellStart"/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услугополуателя</w:t>
            </w:r>
            <w:proofErr w:type="spellEnd"/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возраст заявит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 не должен быть менее 16 лет. Услуга не может быть оказана</w:t>
            </w:r>
          </w:p>
        </w:tc>
        <w:tc>
          <w:tcPr>
            <w:tcW w:w="1321" w:type="dxa"/>
          </w:tcPr>
          <w:p w14:paraId="0DC66943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0FC0DA0D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F3E94" w:rsidRPr="005F3E94" w14:paraId="3E1A1F6B" w14:textId="77777777" w:rsidTr="005F3E94">
        <w:trPr>
          <w:trHeight w:val="233"/>
        </w:trPr>
        <w:tc>
          <w:tcPr>
            <w:tcW w:w="1816" w:type="dxa"/>
          </w:tcPr>
          <w:p w14:paraId="128749F6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Проверка во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раста заявит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 при подаче заявления от имени родит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ля, законного представителя показала, что возраст менее 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18 лет</w:t>
            </w:r>
          </w:p>
        </w:tc>
        <w:tc>
          <w:tcPr>
            <w:tcW w:w="3840" w:type="dxa"/>
          </w:tcPr>
          <w:p w14:paraId="6B2D2427" w14:textId="77777777" w:rsidR="005F3E94" w:rsidRPr="005F3E94" w:rsidRDefault="005F3E94" w:rsidP="00202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При подаче заявления от имени от имени родителя, законного пре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5F3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ставителя возраст заявителя не должен быть менее 18 лет. Услуга не может быть оказана.</w:t>
            </w:r>
          </w:p>
        </w:tc>
        <w:tc>
          <w:tcPr>
            <w:tcW w:w="1321" w:type="dxa"/>
          </w:tcPr>
          <w:p w14:paraId="3DD0D871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3E9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100C2CAA" w14:textId="77777777" w:rsidR="005F3E94" w:rsidRPr="005F3E94" w:rsidRDefault="005F3E94" w:rsidP="00202CAD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</w:tbl>
    <w:p w14:paraId="4DA4961B" w14:textId="77777777" w:rsidR="001A37BF" w:rsidRDefault="001A37BF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sectPr w:rsidR="001A3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B7"/>
    <w:rsid w:val="00027717"/>
    <w:rsid w:val="0003104A"/>
    <w:rsid w:val="000C695D"/>
    <w:rsid w:val="001403A0"/>
    <w:rsid w:val="001537C9"/>
    <w:rsid w:val="001917A9"/>
    <w:rsid w:val="00196C68"/>
    <w:rsid w:val="001A37BF"/>
    <w:rsid w:val="001E0D1B"/>
    <w:rsid w:val="001E1AB9"/>
    <w:rsid w:val="001E3444"/>
    <w:rsid w:val="002C25E4"/>
    <w:rsid w:val="0031399C"/>
    <w:rsid w:val="003A5714"/>
    <w:rsid w:val="0042711E"/>
    <w:rsid w:val="004C12B8"/>
    <w:rsid w:val="00506F8F"/>
    <w:rsid w:val="005A6C3E"/>
    <w:rsid w:val="005E7845"/>
    <w:rsid w:val="005F3E94"/>
    <w:rsid w:val="00673EDB"/>
    <w:rsid w:val="00674BF4"/>
    <w:rsid w:val="006F7EE7"/>
    <w:rsid w:val="00784FB6"/>
    <w:rsid w:val="007D7A89"/>
    <w:rsid w:val="00874AB7"/>
    <w:rsid w:val="008932E6"/>
    <w:rsid w:val="008A3777"/>
    <w:rsid w:val="008F4F7E"/>
    <w:rsid w:val="009611D3"/>
    <w:rsid w:val="0099395A"/>
    <w:rsid w:val="00A32092"/>
    <w:rsid w:val="00A67F9F"/>
    <w:rsid w:val="00A91391"/>
    <w:rsid w:val="00A96291"/>
    <w:rsid w:val="00AF0906"/>
    <w:rsid w:val="00BC4C25"/>
    <w:rsid w:val="00BD6EF5"/>
    <w:rsid w:val="00C2653A"/>
    <w:rsid w:val="00C2769D"/>
    <w:rsid w:val="00C3628E"/>
    <w:rsid w:val="00C95A35"/>
    <w:rsid w:val="00D304C2"/>
    <w:rsid w:val="00D96719"/>
    <w:rsid w:val="00DB6475"/>
    <w:rsid w:val="00DC7902"/>
    <w:rsid w:val="00E21D6B"/>
    <w:rsid w:val="00E307F6"/>
    <w:rsid w:val="00F7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D837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5F3E94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5F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5F3E94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5F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ED0DF-6EA9-4E35-870D-8B151A8E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33F6381F</Template>
  <TotalTime>1188</TotalTime>
  <Pages>12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Темирбек Еламан</dc:creator>
  <cp:keywords/>
  <dc:description/>
  <cp:lastModifiedBy>user</cp:lastModifiedBy>
  <cp:revision>8</cp:revision>
  <dcterms:created xsi:type="dcterms:W3CDTF">2015-03-19T08:58:00Z</dcterms:created>
  <dcterms:modified xsi:type="dcterms:W3CDTF">2015-12-24T12:43:00Z</dcterms:modified>
</cp:coreProperties>
</file>